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  <w:r w:rsidR="00730D07">
              <w:t xml:space="preserve"> / Wedding planner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lastRenderedPageBreak/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730D0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Date of your </w:t>
            </w:r>
            <w:r w:rsidR="00730D07">
              <w:rPr>
                <w:rFonts w:asciiTheme="majorHAnsi" w:hAnsiTheme="majorHAnsi"/>
                <w:b/>
              </w:rPr>
              <w:t>wedding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730D07">
            <w:pPr>
              <w:pStyle w:val="NormalIndent"/>
            </w:pPr>
            <w:r>
              <w:t xml:space="preserve">Proposed </w:t>
            </w:r>
            <w:r w:rsidRPr="00730D07">
              <w:rPr>
                <w:b/>
              </w:rPr>
              <w:t>date</w:t>
            </w:r>
            <w:r>
              <w:t xml:space="preserve"> of your </w:t>
            </w:r>
            <w:r w:rsidR="00730D07">
              <w:t>wedding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730D07" w:rsidP="00730D07">
            <w:pPr>
              <w:pStyle w:val="NormalIndent"/>
            </w:pPr>
            <w:r>
              <w:t xml:space="preserve">Proposed start </w:t>
            </w:r>
            <w:r w:rsidRPr="00730D07">
              <w:rPr>
                <w:b/>
              </w:rPr>
              <w:t>time</w:t>
            </w:r>
            <w:r>
              <w:t xml:space="preserve"> of your wedding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730D07" w:rsidRPr="00846B76" w:rsidTr="003C124D">
        <w:tc>
          <w:tcPr>
            <w:tcW w:w="1335" w:type="pct"/>
            <w:vAlign w:val="bottom"/>
          </w:tcPr>
          <w:p w:rsidR="00730D07" w:rsidRDefault="00730D07" w:rsidP="004E693E">
            <w:pPr>
              <w:pStyle w:val="NormalIndent"/>
            </w:pPr>
            <w:r>
              <w:t xml:space="preserve">Proposed end </w:t>
            </w:r>
            <w:r w:rsidRPr="00730D07">
              <w:rPr>
                <w:b/>
              </w:rPr>
              <w:t>time</w:t>
            </w:r>
            <w:r>
              <w:t xml:space="preserve"> of your wedding</w:t>
            </w:r>
          </w:p>
        </w:tc>
        <w:tc>
          <w:tcPr>
            <w:tcW w:w="3665" w:type="pct"/>
            <w:vAlign w:val="bottom"/>
          </w:tcPr>
          <w:p w:rsidR="00730D07" w:rsidRPr="00321420" w:rsidRDefault="00730D07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730D07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Proposed location of your </w:t>
            </w:r>
            <w:r w:rsidR="00730D07">
              <w:rPr>
                <w:rFonts w:asciiTheme="majorHAnsi" w:hAnsiTheme="majorHAnsi"/>
                <w:b/>
              </w:rPr>
              <w:t>wedding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Number of participants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If inside the Park, where will your guests be accommodated?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Infrastructure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Equipment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security and safety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catering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partners / stakeholders and their respective roles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2D22AD" w:rsidRPr="002D22AD" w:rsidRDefault="00EC632C" w:rsidP="002D22AD">
      <w:pPr>
        <w:spacing w:before="188"/>
        <w:ind w:left="100"/>
        <w:rPr>
          <w:rFonts w:ascii="Calibri" w:eastAsia="Calibri" w:hAnsi="Calibri" w:cs="Calibri"/>
          <w:szCs w:val="22"/>
        </w:rPr>
      </w:pPr>
      <w:r>
        <w:t xml:space="preserve">*Please attach a </w:t>
      </w:r>
      <w:r w:rsidR="005B7BBC">
        <w:rPr>
          <w:b/>
          <w:color w:val="000000" w:themeColor="text1"/>
        </w:rPr>
        <w:t>COPY OF YOUR ID</w:t>
      </w:r>
      <w:r>
        <w:t xml:space="preserve"> and </w:t>
      </w:r>
      <w:r w:rsidR="005B7BBC">
        <w:t>any other relevant documents</w:t>
      </w:r>
      <w:r w:rsidR="002D22AD">
        <w:t xml:space="preserve"> to these </w:t>
      </w:r>
      <w:r>
        <w:t>email</w:t>
      </w:r>
      <w:r w:rsidR="002D22AD">
        <w:t>:</w:t>
      </w:r>
      <w:r w:rsidR="002D22AD" w:rsidRPr="002D22AD">
        <w:rPr>
          <w:rFonts w:ascii="Calibri" w:eastAsia="Calibri" w:hAnsi="Calibri" w:cs="Calibri"/>
          <w:b/>
          <w:szCs w:val="22"/>
        </w:rPr>
        <w:t xml:space="preserve"> </w:t>
      </w:r>
      <w:bookmarkStart w:id="0" w:name="_GoBack"/>
      <w:bookmarkEnd w:id="0"/>
      <w:r w:rsidR="002D22AD" w:rsidRPr="002D22AD">
        <w:rPr>
          <w:rFonts w:ascii="Calibri" w:eastAsia="Calibri" w:hAnsi="Calibri" w:cs="Calibri"/>
          <w:szCs w:val="22"/>
        </w:rPr>
        <w:fldChar w:fldCharType="begin"/>
      </w:r>
      <w:r w:rsidR="002D22AD" w:rsidRPr="002D22AD">
        <w:rPr>
          <w:rFonts w:ascii="Calibri" w:eastAsia="Calibri" w:hAnsi="Calibri" w:cs="Calibri"/>
          <w:szCs w:val="22"/>
        </w:rPr>
        <w:instrText xml:space="preserve"> HYPERLINK "mailto:Permits@isimangaliso.com" </w:instrText>
      </w:r>
      <w:r w:rsidR="002D22AD" w:rsidRPr="002D22AD">
        <w:rPr>
          <w:rFonts w:ascii="Calibri" w:eastAsia="Calibri" w:hAnsi="Calibri" w:cs="Calibri"/>
          <w:szCs w:val="22"/>
        </w:rPr>
        <w:fldChar w:fldCharType="separate"/>
      </w:r>
      <w:r w:rsidR="002D22AD" w:rsidRPr="002D22AD">
        <w:rPr>
          <w:rFonts w:ascii="Calibri" w:eastAsia="Calibri" w:hAnsi="Calibri" w:cs="Calibri"/>
          <w:color w:val="0000FF"/>
          <w:szCs w:val="22"/>
          <w:u w:val="single"/>
        </w:rPr>
        <w:t>Permits@isimangaliso.com</w:t>
      </w:r>
      <w:r w:rsidR="002D22AD" w:rsidRPr="002D22AD">
        <w:rPr>
          <w:rFonts w:ascii="Calibri" w:eastAsia="Calibri" w:hAnsi="Calibri" w:cs="Calibri"/>
          <w:szCs w:val="22"/>
        </w:rPr>
        <w:fldChar w:fldCharType="end"/>
      </w:r>
      <w:r w:rsidR="002D22AD" w:rsidRPr="002D22AD">
        <w:rPr>
          <w:rFonts w:ascii="Calibri" w:eastAsia="Calibri" w:hAnsi="Calibri" w:cs="Calibri"/>
          <w:szCs w:val="22"/>
        </w:rPr>
        <w:t xml:space="preserve">, </w:t>
      </w:r>
      <w:hyperlink r:id="rId10" w:history="1">
        <w:r w:rsidR="002D22AD" w:rsidRPr="002D22AD">
          <w:rPr>
            <w:rFonts w:ascii="Calibri" w:eastAsia="Calibri" w:hAnsi="Calibri" w:cs="Calibri"/>
            <w:color w:val="0000FF"/>
            <w:szCs w:val="22"/>
            <w:u w:val="single"/>
          </w:rPr>
          <w:t>thandolwethu@isimangaliso.com</w:t>
        </w:r>
      </w:hyperlink>
      <w:r w:rsidR="002D22AD" w:rsidRPr="002D22AD">
        <w:rPr>
          <w:rFonts w:ascii="Calibri" w:eastAsia="Calibri" w:hAnsi="Calibri" w:cs="Calibri"/>
          <w:szCs w:val="22"/>
        </w:rPr>
        <w:t xml:space="preserve"> and </w:t>
      </w:r>
      <w:hyperlink r:id="rId11" w:history="1">
        <w:r w:rsidR="002D22AD" w:rsidRPr="002D22AD">
          <w:rPr>
            <w:rFonts w:ascii="Calibri" w:eastAsia="Calibri" w:hAnsi="Calibri" w:cs="Calibri"/>
            <w:color w:val="0000FF"/>
            <w:szCs w:val="22"/>
            <w:u w:val="single"/>
          </w:rPr>
          <w:t>WAI110@isimangaliso.com</w:t>
        </w:r>
      </w:hyperlink>
      <w:r w:rsidR="002D22AD" w:rsidRPr="002D22AD">
        <w:rPr>
          <w:rFonts w:ascii="Calibri" w:eastAsia="Calibri" w:hAnsi="Calibri" w:cs="Calibri"/>
          <w:szCs w:val="22"/>
        </w:rPr>
        <w:t xml:space="preserve"> </w:t>
      </w:r>
    </w:p>
    <w:p w:rsidR="001468E6" w:rsidRPr="00EC632C" w:rsidRDefault="001468E6" w:rsidP="00EC632C">
      <w:pPr>
        <w:pStyle w:val="NoSpacing"/>
        <w:rPr>
          <w:sz w:val="28"/>
        </w:rPr>
      </w:pPr>
    </w:p>
    <w:sectPr w:rsidR="001468E6" w:rsidRPr="00EC632C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9AA" w:rsidRDefault="003029AA" w:rsidP="000172E5">
      <w:pPr>
        <w:spacing w:after="0" w:line="240" w:lineRule="auto"/>
      </w:pPr>
      <w:r>
        <w:separator/>
      </w:r>
    </w:p>
  </w:endnote>
  <w:endnote w:type="continuationSeparator" w:id="0">
    <w:p w:rsidR="003029AA" w:rsidRDefault="003029A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26F21-905A-4D2F-BED1-86E9A1D09F27}"/>
    <w:embedBold r:id="rId2" w:fontKey="{19EC651E-E42E-441D-8E96-8572297A9A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B969ABB-99B4-4775-80ED-2DCBA9BF8572}"/>
    <w:embedBold r:id="rId4" w:fontKey="{C57741FA-AF96-4F08-8419-045385D269F7}"/>
    <w:embedItalic r:id="rId5" w:fontKey="{66115826-077E-4544-BF23-332520B1A3D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B10C2EB-5138-4FA6-A38E-E1C23EC42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730D07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Wedding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3029AA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9AA" w:rsidRDefault="003029AA" w:rsidP="000172E5">
      <w:pPr>
        <w:spacing w:after="0" w:line="240" w:lineRule="auto"/>
      </w:pPr>
      <w:r>
        <w:separator/>
      </w:r>
    </w:p>
  </w:footnote>
  <w:footnote w:type="continuationSeparator" w:id="0">
    <w:p w:rsidR="003029AA" w:rsidRDefault="003029A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730D07" w:rsidP="001468E6">
          <w:pPr>
            <w:pStyle w:val="Header"/>
          </w:pPr>
          <w:r>
            <w:rPr>
              <w:color w:val="92D050"/>
            </w:rPr>
            <w:t>Wedding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1F072E"/>
    <w:rsid w:val="00206581"/>
    <w:rsid w:val="002164B2"/>
    <w:rsid w:val="002C56E6"/>
    <w:rsid w:val="002D22AD"/>
    <w:rsid w:val="003029AA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30D07"/>
    <w:rsid w:val="00745184"/>
    <w:rsid w:val="00770F25"/>
    <w:rsid w:val="007A1FF2"/>
    <w:rsid w:val="007A35A8"/>
    <w:rsid w:val="007B06E5"/>
    <w:rsid w:val="007B0A8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67864"/>
    <w:rsid w:val="00EB3B58"/>
    <w:rsid w:val="00EC632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AI110@isimangaliso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thandolwethu@isimangalis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2022-10-04T15:11:00Z</dcterms:created>
  <dcterms:modified xsi:type="dcterms:W3CDTF">2024-08-02T04:33:00Z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