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5B7BBC" w:rsidP="001468E6">
            <w:pPr>
              <w:pStyle w:val="NormalIndent"/>
            </w:pPr>
            <w:r>
              <w:t>ID number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4431CE" w:rsidP="00E204FF">
            <w:pPr>
              <w:pStyle w:val="NormalIndent"/>
            </w:pPr>
            <w:r>
              <w:t>Company 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4E693E" w:rsidRPr="00846B76" w:rsidTr="004431CE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Company Contact Name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First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Last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VAT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Physical Address</w:t>
            </w: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rPr>
          <w:trHeight w:val="449"/>
        </w:trPr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Postal Address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lastRenderedPageBreak/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4E693E" w:rsidRPr="00846B76" w:rsidTr="0018215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4E693E" w:rsidRPr="00E204FF" w:rsidRDefault="004E693E" w:rsidP="004E693E">
            <w:pPr>
              <w:pStyle w:val="NormalIndent"/>
              <w:ind w:left="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 of your event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Proposed date of your event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Proposed end time of your event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Proposed location of your event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Number of participants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If inside the Park, where will your guests be accommodated?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Infrastructure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Equipment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Provide details of your security and safety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Provide details of your catering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partners / stakeholders and their respective roles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information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:rsidR="000172E5" w:rsidRDefault="000172E5" w:rsidP="00E204FF">
      <w:pPr>
        <w:pStyle w:val="NoSpacing"/>
      </w:pPr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1468E6" w:rsidRPr="00EC632C" w:rsidRDefault="00EC632C" w:rsidP="00EC632C">
      <w:pPr>
        <w:pStyle w:val="NoSpacing"/>
        <w:rPr>
          <w:sz w:val="28"/>
        </w:rPr>
      </w:pPr>
      <w:r>
        <w:rPr>
          <w:sz w:val="28"/>
        </w:rPr>
        <w:t xml:space="preserve">*Please attach a </w:t>
      </w:r>
      <w:r w:rsidR="005B7BBC">
        <w:rPr>
          <w:b/>
          <w:color w:val="000000" w:themeColor="text1"/>
          <w:sz w:val="28"/>
        </w:rPr>
        <w:t>COPY OF YOUR ID</w:t>
      </w:r>
      <w:r>
        <w:rPr>
          <w:sz w:val="28"/>
        </w:rPr>
        <w:t xml:space="preserve"> and </w:t>
      </w:r>
      <w:r w:rsidR="005B7BBC">
        <w:rPr>
          <w:sz w:val="28"/>
        </w:rPr>
        <w:t>any other relevant documents</w:t>
      </w:r>
      <w:r>
        <w:rPr>
          <w:sz w:val="28"/>
        </w:rPr>
        <w:t xml:space="preserve"> to your email</w:t>
      </w:r>
      <w:bookmarkStart w:id="0" w:name="_GoBack"/>
      <w:bookmarkEnd w:id="0"/>
    </w:p>
    <w:sectPr w:rsidR="001468E6" w:rsidRPr="00EC632C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358" w:rsidRDefault="00BF2358" w:rsidP="000172E5">
      <w:pPr>
        <w:spacing w:after="0" w:line="240" w:lineRule="auto"/>
      </w:pPr>
      <w:r>
        <w:separator/>
      </w:r>
    </w:p>
  </w:endnote>
  <w:endnote w:type="continuationSeparator" w:id="0">
    <w:p w:rsidR="00BF2358" w:rsidRDefault="00BF235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4465B4-EE5B-47E4-A4E1-48DBDD3B5573}"/>
    <w:embedBold r:id="rId2" w:fontKey="{4D14D3B4-E321-4F86-AA01-5588DC22F3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D0669EC-F2D8-4453-AD1A-E381C255C545}"/>
    <w:embedBold r:id="rId4" w:fontKey="{36E3AE0B-62E7-409D-A0AD-F1D38FEE73B9}"/>
    <w:embedItalic r:id="rId5" w:fontKey="{6C1BB18B-12B0-4FFA-AA0C-30BC513060C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8A4368D-A753-4AC4-A9B2-6A0245F5B1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321420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Event</w:t>
          </w:r>
          <w:r w:rsidR="00EC632C">
            <w:rPr>
              <w:sz w:val="18"/>
              <w:szCs w:val="24"/>
            </w:rPr>
            <w:t xml:space="preserve">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BF2358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358" w:rsidRDefault="00BF2358" w:rsidP="000172E5">
      <w:pPr>
        <w:spacing w:after="0" w:line="240" w:lineRule="auto"/>
      </w:pPr>
      <w:r>
        <w:separator/>
      </w:r>
    </w:p>
  </w:footnote>
  <w:footnote w:type="continuationSeparator" w:id="0">
    <w:p w:rsidR="00BF2358" w:rsidRDefault="00BF235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5B7BBC" w:rsidP="001468E6">
          <w:pPr>
            <w:pStyle w:val="Header"/>
          </w:pPr>
          <w:r>
            <w:rPr>
              <w:color w:val="92D050"/>
            </w:rPr>
            <w:t>Event</w:t>
          </w:r>
          <w:r w:rsidR="001468E6" w:rsidRPr="00EC632C">
            <w:rPr>
              <w:color w:val="92D050"/>
            </w:rPr>
            <w:t xml:space="preserve">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2164B2"/>
    <w:rsid w:val="002C56E6"/>
    <w:rsid w:val="00311D4F"/>
    <w:rsid w:val="00321420"/>
    <w:rsid w:val="00344849"/>
    <w:rsid w:val="00361E11"/>
    <w:rsid w:val="003F0847"/>
    <w:rsid w:val="0040090B"/>
    <w:rsid w:val="004431CE"/>
    <w:rsid w:val="0046302A"/>
    <w:rsid w:val="00487D2D"/>
    <w:rsid w:val="004D5D62"/>
    <w:rsid w:val="004E693E"/>
    <w:rsid w:val="0050530E"/>
    <w:rsid w:val="005112D0"/>
    <w:rsid w:val="00577E06"/>
    <w:rsid w:val="00583334"/>
    <w:rsid w:val="005A3BF7"/>
    <w:rsid w:val="005B7BBC"/>
    <w:rsid w:val="005E7C59"/>
    <w:rsid w:val="005F2035"/>
    <w:rsid w:val="005F7990"/>
    <w:rsid w:val="006145D8"/>
    <w:rsid w:val="00615005"/>
    <w:rsid w:val="0063739C"/>
    <w:rsid w:val="00687C0F"/>
    <w:rsid w:val="007147D7"/>
    <w:rsid w:val="00720E43"/>
    <w:rsid w:val="00745184"/>
    <w:rsid w:val="00770F25"/>
    <w:rsid w:val="007A1FF2"/>
    <w:rsid w:val="007A35A8"/>
    <w:rsid w:val="007B06E5"/>
    <w:rsid w:val="007B0A8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BF2358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632C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2022-10-04T14:23:00Z</dcterms:created>
  <dcterms:modified xsi:type="dcterms:W3CDTF">2022-10-04T14:48:00Z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