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96"/>
        <w:gridCol w:w="6854"/>
      </w:tblGrid>
      <w:tr w:rsidR="000172E5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0172E5" w:rsidRPr="00846B76" w:rsidRDefault="000172E5" w:rsidP="001468E6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88580B" w:rsidRPr="00846B76" w:rsidTr="001468E6">
        <w:tc>
          <w:tcPr>
            <w:tcW w:w="1335" w:type="pct"/>
            <w:vAlign w:val="bottom"/>
          </w:tcPr>
          <w:p w:rsidR="0088580B" w:rsidRDefault="001468E6" w:rsidP="001468E6">
            <w:pPr>
              <w:pStyle w:val="NormalIndent"/>
            </w:pPr>
            <w:r>
              <w:t>Name</w:t>
            </w:r>
          </w:p>
        </w:tc>
        <w:tc>
          <w:tcPr>
            <w:tcW w:w="3665" w:type="pct"/>
            <w:vAlign w:val="bottom"/>
          </w:tcPr>
          <w:p w:rsidR="0088580B" w:rsidRPr="00846B76" w:rsidRDefault="0088580B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1468E6">
            <w:pPr>
              <w:pStyle w:val="NormalIndent"/>
            </w:pPr>
            <w:r>
              <w:t>Surname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>
            <w:r>
              <w:t xml:space="preserve"> </w:t>
            </w:r>
          </w:p>
        </w:tc>
      </w:tr>
      <w:tr w:rsidR="00E204FF" w:rsidRPr="00846B76" w:rsidTr="001468E6">
        <w:tc>
          <w:tcPr>
            <w:tcW w:w="1335" w:type="pct"/>
            <w:vAlign w:val="bottom"/>
          </w:tcPr>
          <w:p w:rsidR="00E204FF" w:rsidRDefault="005B7BBC" w:rsidP="001468E6">
            <w:pPr>
              <w:pStyle w:val="NormalIndent"/>
            </w:pPr>
            <w:r>
              <w:t>ID number</w:t>
            </w:r>
          </w:p>
        </w:tc>
        <w:tc>
          <w:tcPr>
            <w:tcW w:w="3665" w:type="pct"/>
            <w:vAlign w:val="bottom"/>
          </w:tcPr>
          <w:p w:rsidR="00E204FF" w:rsidRPr="00846B76" w:rsidRDefault="00E204FF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4431CE" w:rsidP="00E204FF">
            <w:pPr>
              <w:pStyle w:val="NormalIndent"/>
            </w:pPr>
            <w:r>
              <w:t>Company 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4E693E" w:rsidRPr="00846B76" w:rsidTr="004431CE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Company Contact Name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First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Last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VAT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Alternate 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Email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E204FF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Physical Address</w:t>
            </w: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rPr>
          <w:trHeight w:val="449"/>
        </w:trPr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Country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Postal Address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lastRenderedPageBreak/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4E693E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4E693E" w:rsidRPr="00846B76" w:rsidTr="0018215D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Website</w:t>
            </w:r>
          </w:p>
        </w:tc>
        <w:tc>
          <w:tcPr>
            <w:tcW w:w="3665" w:type="pct"/>
            <w:vAlign w:val="bottom"/>
          </w:tcPr>
          <w:p w:rsidR="004E693E" w:rsidRPr="00E204FF" w:rsidRDefault="004E693E" w:rsidP="004E693E">
            <w:pPr>
              <w:pStyle w:val="NormalIndent"/>
              <w:ind w:left="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Date of your event</w:t>
            </w:r>
            <w:r w:rsidR="001E64D3">
              <w:rPr>
                <w:rFonts w:asciiTheme="majorHAnsi" w:hAnsiTheme="majorHAnsi"/>
                <w:b/>
              </w:rPr>
              <w:t xml:space="preserve"> </w:t>
            </w:r>
            <w:r w:rsidR="001E64D3">
              <w:rPr>
                <w:rFonts w:asciiTheme="majorHAnsi" w:hAnsiTheme="majorHAnsi"/>
                <w:b/>
              </w:rPr>
              <w:t>(Type ‘X’ next to your choice)</w:t>
            </w: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1E64D3" w:rsidP="004E693E">
            <w:pPr>
              <w:pStyle w:val="NormalIndent"/>
            </w:pPr>
            <w:r>
              <w:t>Conservation</w:t>
            </w:r>
          </w:p>
        </w:tc>
        <w:tc>
          <w:tcPr>
            <w:tcW w:w="3665" w:type="pct"/>
            <w:vAlign w:val="bottom"/>
          </w:tcPr>
          <w:p w:rsidR="004E693E" w:rsidRPr="00321420" w:rsidRDefault="001E64D3" w:rsidP="004E693E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X</w:t>
            </w: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1E64D3" w:rsidP="004E693E">
            <w:pPr>
              <w:pStyle w:val="NormalIndent"/>
            </w:pPr>
            <w:r>
              <w:t>Documentary</w:t>
            </w:r>
          </w:p>
        </w:tc>
        <w:tc>
          <w:tcPr>
            <w:tcW w:w="3665" w:type="pct"/>
            <w:vAlign w:val="bottom"/>
          </w:tcPr>
          <w:p w:rsidR="004E693E" w:rsidRPr="00321420" w:rsidRDefault="004E693E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1E64D3" w:rsidRPr="00846B76" w:rsidTr="003C124D">
        <w:tc>
          <w:tcPr>
            <w:tcW w:w="1335" w:type="pct"/>
            <w:vAlign w:val="bottom"/>
          </w:tcPr>
          <w:p w:rsidR="001E64D3" w:rsidRDefault="001E64D3" w:rsidP="004E693E">
            <w:pPr>
              <w:pStyle w:val="NormalIndent"/>
            </w:pPr>
            <w:r>
              <w:t>Educational</w:t>
            </w:r>
          </w:p>
        </w:tc>
        <w:tc>
          <w:tcPr>
            <w:tcW w:w="3665" w:type="pct"/>
            <w:vAlign w:val="bottom"/>
          </w:tcPr>
          <w:p w:rsidR="001E64D3" w:rsidRPr="00321420" w:rsidRDefault="001E64D3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1E64D3" w:rsidRPr="00846B76" w:rsidTr="003C124D">
        <w:tc>
          <w:tcPr>
            <w:tcW w:w="1335" w:type="pct"/>
            <w:vAlign w:val="bottom"/>
          </w:tcPr>
          <w:p w:rsidR="001E64D3" w:rsidRDefault="001E64D3" w:rsidP="004E693E">
            <w:pPr>
              <w:pStyle w:val="NormalIndent"/>
            </w:pPr>
            <w:r>
              <w:t>Location shoot</w:t>
            </w:r>
          </w:p>
        </w:tc>
        <w:tc>
          <w:tcPr>
            <w:tcW w:w="3665" w:type="pct"/>
            <w:vAlign w:val="bottom"/>
          </w:tcPr>
          <w:p w:rsidR="001E64D3" w:rsidRPr="00321420" w:rsidRDefault="001E64D3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1E64D3" w:rsidRPr="00846B76" w:rsidTr="003C124D">
        <w:tc>
          <w:tcPr>
            <w:tcW w:w="1335" w:type="pct"/>
            <w:vAlign w:val="bottom"/>
          </w:tcPr>
          <w:p w:rsidR="001E64D3" w:rsidRDefault="001E64D3" w:rsidP="004E693E">
            <w:pPr>
              <w:pStyle w:val="NormalIndent"/>
            </w:pPr>
            <w:r>
              <w:t>Tourism</w:t>
            </w:r>
          </w:p>
        </w:tc>
        <w:tc>
          <w:tcPr>
            <w:tcW w:w="3665" w:type="pct"/>
            <w:vAlign w:val="bottom"/>
          </w:tcPr>
          <w:p w:rsidR="001E64D3" w:rsidRPr="00321420" w:rsidRDefault="001E64D3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1E64D3" w:rsidRPr="00846B76" w:rsidTr="003C124D">
        <w:tc>
          <w:tcPr>
            <w:tcW w:w="1335" w:type="pct"/>
            <w:vAlign w:val="bottom"/>
          </w:tcPr>
          <w:p w:rsidR="001E64D3" w:rsidRDefault="001E64D3" w:rsidP="004E693E">
            <w:pPr>
              <w:pStyle w:val="NormalIndent"/>
            </w:pPr>
            <w:r>
              <w:t>Other</w:t>
            </w:r>
          </w:p>
        </w:tc>
        <w:tc>
          <w:tcPr>
            <w:tcW w:w="3665" w:type="pct"/>
            <w:vAlign w:val="bottom"/>
          </w:tcPr>
          <w:p w:rsidR="001E64D3" w:rsidRPr="00321420" w:rsidRDefault="001E64D3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Description of the main narrative of the film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Crew size and details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Target audience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Benefits to the </w:t>
            </w:r>
            <w:proofErr w:type="spellStart"/>
            <w:r>
              <w:rPr>
                <w:rFonts w:asciiTheme="majorHAnsi" w:hAnsiTheme="majorHAnsi"/>
                <w:b/>
              </w:rPr>
              <w:t>iSimangaliso</w:t>
            </w:r>
            <w:proofErr w:type="spellEnd"/>
            <w:r>
              <w:rPr>
                <w:rFonts w:asciiTheme="majorHAnsi" w:hAnsiTheme="majorHAnsi"/>
                <w:b/>
              </w:rPr>
              <w:t xml:space="preserve"> Wetland Park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Where will the film be aired?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Shooting schedule / plan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information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</w:tbl>
    <w:p w:rsidR="000172E5" w:rsidRDefault="000172E5" w:rsidP="00E204FF">
      <w:pPr>
        <w:pStyle w:val="NoSpacing"/>
      </w:pPr>
      <w:bookmarkStart w:id="0" w:name="_GoBack"/>
      <w:bookmarkEnd w:id="0"/>
    </w:p>
    <w:p w:rsidR="00EC632C" w:rsidRDefault="00EC632C" w:rsidP="00E204FF">
      <w:pPr>
        <w:pStyle w:val="NoSpacing"/>
      </w:pPr>
    </w:p>
    <w:p w:rsidR="00EC632C" w:rsidRDefault="00EC632C" w:rsidP="00E204FF">
      <w:pPr>
        <w:pStyle w:val="NoSpacing"/>
      </w:pPr>
    </w:p>
    <w:p w:rsidR="001468E6" w:rsidRDefault="001468E6" w:rsidP="00E204FF">
      <w:pPr>
        <w:pStyle w:val="NoSpacing"/>
      </w:pPr>
    </w:p>
    <w:p w:rsidR="001468E6" w:rsidRPr="00EC632C" w:rsidRDefault="00EC632C" w:rsidP="00EC632C">
      <w:pPr>
        <w:pStyle w:val="NoSpacing"/>
        <w:rPr>
          <w:sz w:val="28"/>
        </w:rPr>
      </w:pPr>
      <w:r>
        <w:rPr>
          <w:sz w:val="28"/>
        </w:rPr>
        <w:t xml:space="preserve">*Please attach a </w:t>
      </w:r>
      <w:r w:rsidR="005B7BBC">
        <w:rPr>
          <w:b/>
          <w:color w:val="000000" w:themeColor="text1"/>
          <w:sz w:val="28"/>
        </w:rPr>
        <w:t>COPY OF YOUR ID</w:t>
      </w:r>
      <w:r>
        <w:rPr>
          <w:sz w:val="28"/>
        </w:rPr>
        <w:t xml:space="preserve"> and </w:t>
      </w:r>
      <w:r w:rsidR="005B7BBC">
        <w:rPr>
          <w:sz w:val="28"/>
        </w:rPr>
        <w:t>any other relevant documents</w:t>
      </w:r>
      <w:r>
        <w:rPr>
          <w:sz w:val="28"/>
        </w:rPr>
        <w:t xml:space="preserve"> to your email</w:t>
      </w:r>
    </w:p>
    <w:sectPr w:rsidR="001468E6" w:rsidRPr="00EC632C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726" w:rsidRDefault="00EE5726" w:rsidP="000172E5">
      <w:pPr>
        <w:spacing w:after="0" w:line="240" w:lineRule="auto"/>
      </w:pPr>
      <w:r>
        <w:separator/>
      </w:r>
    </w:p>
  </w:endnote>
  <w:endnote w:type="continuationSeparator" w:id="0">
    <w:p w:rsidR="00EE5726" w:rsidRDefault="00EE572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3038C8-A615-4A1E-BCB8-DB1847DC6633}"/>
    <w:embedBold r:id="rId2" w:fontKey="{39A91240-9FA8-43DC-B6A9-83C4E8461BF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619E543-53B1-4B3C-B0D9-659460DF273E}"/>
    <w:embedBold r:id="rId4" w:fontKey="{1677E710-A854-4067-B600-7C1552379710}"/>
    <w:embedItalic r:id="rId5" w:fontKey="{E4B74866-8F0C-4B1F-A48F-0DD88B24007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69F29FB-09F3-42C0-874C-F741C17CDD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7B3215" w:rsidP="001468E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Filming</w:t>
          </w:r>
          <w:r w:rsidR="00EC632C">
            <w:rPr>
              <w:sz w:val="18"/>
              <w:szCs w:val="24"/>
            </w:rPr>
            <w:t xml:space="preserve"> Permit Application</w:t>
          </w: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EE5726" w:rsidP="00311D4F">
    <w:pPr>
      <w:pStyle w:val="NoSpacing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1.3pt;margin-top:-34.75pt;width:205.2pt;height:56.4pt;z-index:-251658752;mso-position-horizontal-relative:text;mso-position-vertical-relative:text;mso-width-relative:page;mso-height-relative:page">
          <v:imagedata r:id="rId1" o:title="iSimangaliso Logo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726" w:rsidRDefault="00EE5726" w:rsidP="000172E5">
      <w:pPr>
        <w:spacing w:after="0" w:line="240" w:lineRule="auto"/>
      </w:pPr>
      <w:r>
        <w:separator/>
      </w:r>
    </w:p>
  </w:footnote>
  <w:footnote w:type="continuationSeparator" w:id="0">
    <w:p w:rsidR="00EE5726" w:rsidRDefault="00EE572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557BF32" wp14:editId="024EA162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784664A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t2TEAAAA2gAAAA8AAABkcnMvZG93bnJldi54bWxEj9FqwkAURN8L/sNyhb6UutEWqamrhICg&#10;eZBU/YDb7DWJZu+G7FaTv+8KhT4OM3OGWa5704gbda62rGA6iUAQF1bXXCo4HTevHyCcR9bYWCYF&#10;AzlYr0ZPS4y1vfMX3Q6+FAHCLkYFlfdtLKUrKjLoJrYlDt7ZdgZ9kF0pdYf3ADeNnEXRXBqsOSxU&#10;2FJaUXE9/BgF78Mi3e1nWb65GKm/E5fRS54p9Tzuk08Qnnr/H/5rb7WCN3hcC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t2TEAAAA2gAAAA8AAAAAAAAAAAAAAAAA&#10;nwIAAGRycy9kb3ducmV2LnhtbFBLBQYAAAAABAAEAPcAAACQAwAAAAA=&#10;">
                      <v:imagedata r:id="rId5" o:title="List"/>
                      <v:path arrowok="t"/>
                    </v:shape>
                    <v:shape id="Graphic 1" o:spid="_x0000_s1028" type="#_x0000_t75" alt="Clipboard" style="position:absolute;left:69;width:6401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BqrBAAAA2gAAAA8AAABkcnMvZG93bnJldi54bWxET01rwkAQvRf6H5YpeClmUw9iY1aRlkLx&#10;IESF6m3ITpPQ7GzY3Sbx37uBQk/D431Ovh1NK3pyvrGs4CVJQRCXVjdcKTifPuYrED4ga2wtk4Ib&#10;edhuHh9yzLQduKD+GCoRQ9hnqKAOocuk9GVNBn1iO+LIfVtnMEToKqkdDjHctHKRpktpsOHYUGNH&#10;bzWVP8dfo2BV0vC6KL7e3VVe2sP+mbjYkVKzp3G3BhFoDP/iP/enjvNhemW6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ZBqrBAAAA2gAAAA8AAAAAAAAAAAAAAAAAnwIA&#10;AGRycy9kb3ducmV2LnhtbFBLBQYAAAAABAAEAPcAAACNAwAAAAA=&#10;">
                      <v:imagedata r:id="rId6" o:title="Clipboard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:rsidR="00B337A2" w:rsidRPr="00E204FF" w:rsidRDefault="007B3215" w:rsidP="001468E6">
          <w:pPr>
            <w:pStyle w:val="Header"/>
          </w:pPr>
          <w:r>
            <w:rPr>
              <w:color w:val="92D050"/>
            </w:rPr>
            <w:t>Filming</w:t>
          </w:r>
          <w:r w:rsidR="001468E6" w:rsidRPr="00EC632C">
            <w:rPr>
              <w:color w:val="92D050"/>
            </w:rPr>
            <w:t xml:space="preserve"> Permit Application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BF64E24"/>
    <w:multiLevelType w:val="hybridMultilevel"/>
    <w:tmpl w:val="E2EAB342"/>
    <w:lvl w:ilvl="0" w:tplc="780865B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E6"/>
    <w:rsid w:val="000172E5"/>
    <w:rsid w:val="00052382"/>
    <w:rsid w:val="0006568A"/>
    <w:rsid w:val="00076F0F"/>
    <w:rsid w:val="00084253"/>
    <w:rsid w:val="000D1F49"/>
    <w:rsid w:val="001036CE"/>
    <w:rsid w:val="001468E6"/>
    <w:rsid w:val="001727CA"/>
    <w:rsid w:val="001B5F20"/>
    <w:rsid w:val="001B663D"/>
    <w:rsid w:val="001E64D3"/>
    <w:rsid w:val="002164B2"/>
    <w:rsid w:val="002C56E6"/>
    <w:rsid w:val="00311D4F"/>
    <w:rsid w:val="00321420"/>
    <w:rsid w:val="00344849"/>
    <w:rsid w:val="00361E11"/>
    <w:rsid w:val="003F0847"/>
    <w:rsid w:val="0040090B"/>
    <w:rsid w:val="004431CE"/>
    <w:rsid w:val="0046302A"/>
    <w:rsid w:val="00487D2D"/>
    <w:rsid w:val="004D5D62"/>
    <w:rsid w:val="004E693E"/>
    <w:rsid w:val="0050530E"/>
    <w:rsid w:val="005112D0"/>
    <w:rsid w:val="00577E06"/>
    <w:rsid w:val="00583334"/>
    <w:rsid w:val="005A3BF7"/>
    <w:rsid w:val="005B7BBC"/>
    <w:rsid w:val="005E7C59"/>
    <w:rsid w:val="005F2035"/>
    <w:rsid w:val="005F7990"/>
    <w:rsid w:val="006145D8"/>
    <w:rsid w:val="00615005"/>
    <w:rsid w:val="0063739C"/>
    <w:rsid w:val="00687C0F"/>
    <w:rsid w:val="007147D7"/>
    <w:rsid w:val="00720E43"/>
    <w:rsid w:val="00745184"/>
    <w:rsid w:val="00770F25"/>
    <w:rsid w:val="007A1FF2"/>
    <w:rsid w:val="007A35A8"/>
    <w:rsid w:val="007B06E5"/>
    <w:rsid w:val="007B0A85"/>
    <w:rsid w:val="007B3215"/>
    <w:rsid w:val="007C6A52"/>
    <w:rsid w:val="0082043E"/>
    <w:rsid w:val="00844F50"/>
    <w:rsid w:val="00846B76"/>
    <w:rsid w:val="0088580B"/>
    <w:rsid w:val="008E203A"/>
    <w:rsid w:val="0091229C"/>
    <w:rsid w:val="00940E73"/>
    <w:rsid w:val="0098597D"/>
    <w:rsid w:val="009F619A"/>
    <w:rsid w:val="009F6DDE"/>
    <w:rsid w:val="00A17807"/>
    <w:rsid w:val="00A370A8"/>
    <w:rsid w:val="00B337A2"/>
    <w:rsid w:val="00BD4753"/>
    <w:rsid w:val="00BD5CB1"/>
    <w:rsid w:val="00BE62EE"/>
    <w:rsid w:val="00BF2358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632C"/>
    <w:rsid w:val="00EC7359"/>
    <w:rsid w:val="00EE3054"/>
    <w:rsid w:val="00EE5726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up.dotx</Template>
  <TotalTime>0</TotalTime>
  <Pages>3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2022-10-04T15:09:00Z</dcterms:created>
  <dcterms:modified xsi:type="dcterms:W3CDTF">2022-10-04T15:10:00Z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